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EA" w:rsidRDefault="00AC65EA" w:rsidP="00AC65EA">
      <w:bookmarkStart w:id="0" w:name="_GoBack"/>
      <w:bookmarkEnd w:id="0"/>
    </w:p>
    <w:p w:rsidR="00AC65EA" w:rsidRPr="00475ED4" w:rsidRDefault="00AC65EA" w:rsidP="00AC65EA">
      <w:pPr>
        <w:pStyle w:val="Title"/>
        <w:rPr>
          <w:sz w:val="72"/>
        </w:rPr>
      </w:pPr>
      <w:r w:rsidRPr="00475ED4">
        <w:rPr>
          <w:sz w:val="72"/>
        </w:rPr>
        <w:t>Agricultural crop maps</w:t>
      </w:r>
    </w:p>
    <w:p w:rsidR="00AC65EA" w:rsidRDefault="00AC65EA" w:rsidP="00AC65EA">
      <w:pPr>
        <w:pStyle w:val="Title"/>
      </w:pPr>
    </w:p>
    <w:p w:rsidR="00AC65EA" w:rsidRDefault="00AC65EA" w:rsidP="00AC65EA">
      <w:pPr>
        <w:pStyle w:val="Title"/>
      </w:pPr>
      <w:r w:rsidRPr="00475ED4">
        <w:t>Dutch Environmental Indicator for Pesticides (NMI 3)</w:t>
      </w:r>
    </w:p>
    <w:p w:rsidR="00AC65EA" w:rsidRDefault="00AC65EA" w:rsidP="00AC65EA">
      <w:pPr>
        <w:pStyle w:val="Title"/>
      </w:pPr>
    </w:p>
    <w:p w:rsidR="00AC65EA" w:rsidRDefault="00AC65EA" w:rsidP="00AC65EA">
      <w:pPr>
        <w:pStyle w:val="Title"/>
        <w:rPr>
          <w:sz w:val="44"/>
        </w:rPr>
      </w:pPr>
      <w:r w:rsidRPr="00475ED4">
        <w:rPr>
          <w:sz w:val="44"/>
        </w:rPr>
        <w:t xml:space="preserve">Based on land-use </w:t>
      </w:r>
      <w:r>
        <w:rPr>
          <w:sz w:val="44"/>
        </w:rPr>
        <w:t>map</w:t>
      </w:r>
      <w:r w:rsidRPr="00475ED4">
        <w:rPr>
          <w:sz w:val="44"/>
        </w:rPr>
        <w:t xml:space="preserve"> LGN6 and crop statistics (CBS, 2008)</w:t>
      </w:r>
      <w:r>
        <w:rPr>
          <w:sz w:val="44"/>
        </w:rPr>
        <w:t xml:space="preserve"> </w:t>
      </w:r>
    </w:p>
    <w:p w:rsidR="00AC65EA" w:rsidRDefault="00AC65EA" w:rsidP="00AC65EA">
      <w:pPr>
        <w:pStyle w:val="Title"/>
        <w:rPr>
          <w:sz w:val="44"/>
        </w:rPr>
      </w:pPr>
    </w:p>
    <w:p w:rsidR="00AC65EA" w:rsidRDefault="00AC65EA" w:rsidP="00AC65EA">
      <w:pPr>
        <w:pStyle w:val="Title"/>
        <w:rPr>
          <w:sz w:val="44"/>
        </w:rPr>
      </w:pPr>
      <w:r>
        <w:rPr>
          <w:sz w:val="44"/>
        </w:rPr>
        <w:t>Map type 1 with equal area per legend class</w:t>
      </w:r>
    </w:p>
    <w:p w:rsidR="00AC65EA" w:rsidRDefault="00AC65EA" w:rsidP="00AC65EA">
      <w:pPr>
        <w:rPr>
          <w:lang w:eastAsia="zh-TW"/>
        </w:rPr>
      </w:pPr>
    </w:p>
    <w:p w:rsidR="00AC65EA" w:rsidRDefault="00AC65EA" w:rsidP="00AC65EA">
      <w:pPr>
        <w:rPr>
          <w:lang w:eastAsia="zh-TW"/>
        </w:rPr>
      </w:pPr>
    </w:p>
    <w:p w:rsidR="00AC65EA" w:rsidRPr="008B6E73" w:rsidRDefault="00AC65EA" w:rsidP="00AC65EA">
      <w:pPr>
        <w:rPr>
          <w:lang w:eastAsia="zh-TW"/>
        </w:rPr>
      </w:pPr>
    </w:p>
    <w:p w:rsidR="00AC65EA" w:rsidRDefault="00AC65EA" w:rsidP="00AC65EA">
      <w:pPr>
        <w:pStyle w:val="Caption"/>
        <w:rPr>
          <w:sz w:val="44"/>
        </w:rPr>
      </w:pPr>
      <w:r>
        <w:rPr>
          <w:sz w:val="44"/>
        </w:rPr>
        <w:br w:type="page"/>
      </w:r>
      <w:r w:rsidRPr="00475ED4">
        <w:rPr>
          <w:sz w:val="44"/>
        </w:rPr>
        <w:lastRenderedPageBreak/>
        <w:t>Contents</w:t>
      </w:r>
    </w:p>
    <w:p w:rsidR="00AC65EA" w:rsidRDefault="00AC65EA" w:rsidP="00AC65EA">
      <w:pPr>
        <w:rPr>
          <w:lang w:val="en-US" w:eastAsia="en-US"/>
        </w:rPr>
      </w:pPr>
    </w:p>
    <w:tbl>
      <w:tblPr>
        <w:tblW w:w="4126" w:type="dxa"/>
        <w:tblInd w:w="93" w:type="dxa"/>
        <w:tblLook w:val="04A0" w:firstRow="1" w:lastRow="0" w:firstColumn="1" w:lastColumn="0" w:noHBand="0" w:noVBand="1"/>
      </w:tblPr>
      <w:tblGrid>
        <w:gridCol w:w="222"/>
        <w:gridCol w:w="3904"/>
      </w:tblGrid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Arable farming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Winter wheat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Sugar beets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Ware potatoes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Starch potatoes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Seed potatoes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Spring barley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Grass (seed)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Onions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Peas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Onions (bulbs)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Chicory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Haricot beans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Field beans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Summer wheat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Rape seed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Flax</w:t>
            </w:r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Flowerbulb</w:t>
            </w:r>
            <w:proofErr w:type="spellEnd"/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cultivation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Tulips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Lilies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Daffodils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Gladiolas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Hyacinths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Irissen</w:t>
            </w:r>
            <w:proofErr w:type="spellEnd"/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Glasshouse floristry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Roses (glasshouse)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Chrysanthemum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Pot plants (flowers)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Pot plants (green)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Bed plants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Freesias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Lilies (greenhouse 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Gerberas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Orchids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Carnation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Alstroemeria</w:t>
            </w:r>
            <w:proofErr w:type="spellEnd"/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Tree cultivation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Tree nursery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Floriculture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Shrubberies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Conifers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Fruit trees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Perennial plants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Roses</w:t>
            </w:r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Fruit cultivation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Apple trees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Pear trees</w:t>
            </w:r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Greenhouse vegetables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Tomatoes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Sweet pepper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Cucumbers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strawberries (greenhouse)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Radish</w:t>
            </w:r>
          </w:p>
        </w:tc>
      </w:tr>
      <w:tr w:rsidR="00AC65EA" w:rsidRPr="008B6E73" w:rsidTr="001A02B2">
        <w:trPr>
          <w:trHeight w:val="315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Open air vegetables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Green beans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Carrots (winter)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Brussels sprouts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Industrial chicory roots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Leeks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Cabbage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Carrots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Asparagus</w:t>
            </w:r>
          </w:p>
        </w:tc>
      </w:tr>
      <w:tr w:rsidR="00AC65EA" w:rsidRPr="008B6E73" w:rsidTr="001A02B2">
        <w:trPr>
          <w:trHeight w:val="315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Strawberries</w:t>
            </w:r>
          </w:p>
        </w:tc>
      </w:tr>
      <w:tr w:rsidR="00AC65EA" w:rsidRPr="008B6E73" w:rsidTr="001A02B2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Salsify</w:t>
            </w:r>
          </w:p>
        </w:tc>
      </w:tr>
      <w:tr w:rsidR="00AC65EA" w:rsidRPr="008B6E73" w:rsidTr="001A02B2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Cauliflower</w:t>
            </w:r>
          </w:p>
        </w:tc>
      </w:tr>
      <w:tr w:rsidR="00AC65EA" w:rsidRPr="008B6E73" w:rsidTr="001A02B2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broccoli</w:t>
            </w:r>
          </w:p>
        </w:tc>
      </w:tr>
      <w:tr w:rsidR="00AC65EA" w:rsidRPr="008B6E73" w:rsidTr="001A02B2">
        <w:trPr>
          <w:trHeight w:val="300"/>
        </w:trPr>
        <w:tc>
          <w:tcPr>
            <w:tcW w:w="4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Cattle farming</w:t>
            </w:r>
          </w:p>
        </w:tc>
      </w:tr>
      <w:tr w:rsidR="00AC65EA" w:rsidRPr="008B6E73" w:rsidTr="001A02B2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Grass</w:t>
            </w:r>
          </w:p>
        </w:tc>
      </w:tr>
      <w:tr w:rsidR="00AC65EA" w:rsidRPr="008B6E73" w:rsidTr="001A02B2">
        <w:trPr>
          <w:trHeight w:val="3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65EA" w:rsidRPr="00AC65EA" w:rsidRDefault="00AC65EA" w:rsidP="001A02B2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C65EA">
              <w:rPr>
                <w:rFonts w:ascii="Calibri" w:hAnsi="Calibri" w:cs="Calibri"/>
                <w:color w:val="000000"/>
                <w:sz w:val="22"/>
                <w:szCs w:val="22"/>
              </w:rPr>
              <w:t>Fodder maize</w:t>
            </w:r>
          </w:p>
        </w:tc>
      </w:tr>
    </w:tbl>
    <w:p w:rsidR="00AC65EA" w:rsidRDefault="00AC65EA" w:rsidP="00AC65EA">
      <w:pPr>
        <w:rPr>
          <w:lang w:val="en-US" w:eastAsia="en-US"/>
        </w:rPr>
      </w:pPr>
      <w:r>
        <w:rPr>
          <w:lang w:val="en-US" w:eastAsia="en-US"/>
        </w:rPr>
        <w:br w:type="page"/>
      </w:r>
    </w:p>
    <w:p w:rsidR="00AC65EA" w:rsidRDefault="00AC65EA" w:rsidP="00AC65EA">
      <w:pPr>
        <w:pStyle w:val="Heading1withoutnumber"/>
      </w:pPr>
      <w:r w:rsidRPr="008B6E73">
        <w:lastRenderedPageBreak/>
        <w:t>Arable farming</w:t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 wp14:anchorId="68C85D22" wp14:editId="69A9C860">
            <wp:extent cx="4676775" cy="5953125"/>
            <wp:effectExtent l="0" t="0" r="9525" b="9525"/>
            <wp:docPr id="4" name="Picture 4" descr="S:\Gewaskaarten\Gewaskaarten 1 sqkm\2008\equal area\2008-wtar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Gewaskaarten\Gewaskaarten 1 sqkm\2008\equal area\2008-wtarw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317901B6" wp14:editId="0A43801B">
            <wp:extent cx="4676775" cy="5953125"/>
            <wp:effectExtent l="0" t="0" r="9525" b="9525"/>
            <wp:docPr id="5" name="Picture 5" descr="S:\Gewaskaarten\Gewaskaarten 1 sqkm\2008\equal area\2008-suikerbie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Gewaskaarten\Gewaskaarten 1 sqkm\2008\equal area\2008-suikerbiete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5A964F3E" wp14:editId="536AE9A5">
            <wp:extent cx="4676775" cy="5953125"/>
            <wp:effectExtent l="0" t="0" r="9525" b="9525"/>
            <wp:docPr id="9" name="Picture 9" descr="S:\Gewaskaarten\Gewaskaarten 1 sqkm\2008\equal area\2008-consa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Gewaskaarten\Gewaskaarten 1 sqkm\2008\equal area\2008-consaar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47923CE7" wp14:editId="50373B37">
            <wp:extent cx="4676775" cy="5953125"/>
            <wp:effectExtent l="0" t="0" r="9525" b="9525"/>
            <wp:docPr id="7" name="Picture 7" descr="S:\Gewaskaarten\Gewaskaarten 1 sqkm\2008\equal area\2008-fabrieksa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Gewaskaarten\Gewaskaarten 1 sqkm\2008\equal area\2008-fabrieksaar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71E789E4" wp14:editId="5AA1D2A8">
            <wp:extent cx="4676775" cy="5953125"/>
            <wp:effectExtent l="0" t="0" r="9525" b="9525"/>
            <wp:docPr id="11" name="Picture 11" descr="S:\Gewaskaarten\Gewaskaarten 1 sqkm\2008\equal area\2008-poota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Gewaskaarten\Gewaskaarten 1 sqkm\2008\equal area\2008-pootaar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0D1B675A" wp14:editId="6F58A5E2">
            <wp:extent cx="4676775" cy="5953125"/>
            <wp:effectExtent l="0" t="0" r="9525" b="9525"/>
            <wp:docPr id="12" name="Picture 12" descr="S:\Gewaskaarten\Gewaskaarten 1 sqkm\2008\equal area\2008-zger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Gewaskaarten\Gewaskaarten 1 sqkm\2008\equal area\2008-zger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36E0C62A" wp14:editId="681F04DC">
            <wp:extent cx="4676775" cy="5953125"/>
            <wp:effectExtent l="0" t="0" r="9525" b="9525"/>
            <wp:docPr id="13" name="Picture 13" descr="S:\Gewaskaarten\Gewaskaarten 1 sqkm\2008\equal area\2008-grasz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Gewaskaarten\Gewaskaarten 1 sqkm\2008\equal area\2008-grasza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090A5054" wp14:editId="6BB86946">
            <wp:extent cx="4676775" cy="5953125"/>
            <wp:effectExtent l="0" t="0" r="9525" b="9525"/>
            <wp:docPr id="14" name="Picture 14" descr="S:\Gewaskaarten\Gewaskaarten 1 sqkm\2008\equal area\2008-zaaiu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Gewaskaarten\Gewaskaarten 1 sqkm\2008\equal area\2008-zaaiui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1CAB9C91" wp14:editId="7EA21CFF">
            <wp:extent cx="4676775" cy="5953125"/>
            <wp:effectExtent l="0" t="0" r="9525" b="9525"/>
            <wp:docPr id="15" name="Picture 15" descr="S:\Gewaskaarten\Gewaskaarten 1 sqkm\2008\equal area\2008-grerw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Gewaskaarten\Gewaskaarten 1 sqkm\2008\equal area\2008-grerwte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107FE7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6" name="Picture 6" descr="E:\NMI Results\cells\NMI-kaarten-2008-p25\2008-plantu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MI Results\cells\NMI-kaarten-2008-p25\2008-plantuie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533F1E11" wp14:editId="3771518F">
            <wp:extent cx="4676775" cy="5953125"/>
            <wp:effectExtent l="0" t="0" r="9525" b="9525"/>
            <wp:docPr id="17" name="Picture 17" descr="S:\Gewaskaarten\Gewaskaarten 1 sqkm\2008\equal area\2008-cichor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Gewaskaarten\Gewaskaarten 1 sqkm\2008\equal area\2008-cichore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1152BD8F" wp14:editId="2E3ECBED">
            <wp:extent cx="4676775" cy="5953125"/>
            <wp:effectExtent l="0" t="0" r="9525" b="9525"/>
            <wp:docPr id="18" name="Picture 18" descr="S:\Gewaskaarten\Gewaskaarten 1 sqkm\2008\equal area\2008-bruinebo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Gewaskaarten\Gewaskaarten 1 sqkm\2008\equal area\2008-bruinebone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3A2206AF" wp14:editId="46673B45">
            <wp:extent cx="4676775" cy="5953125"/>
            <wp:effectExtent l="0" t="0" r="9525" b="9525"/>
            <wp:docPr id="19" name="Picture 19" descr="S:\Gewaskaarten\Gewaskaarten 1 sqkm\2008\equal area\2008-ztar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Gewaskaarten\Gewaskaarten 1 sqkm\2008\equal area\2008-ztarw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01599BCA" wp14:editId="65BA4010">
            <wp:extent cx="4678680" cy="5949315"/>
            <wp:effectExtent l="0" t="0" r="7620" b="0"/>
            <wp:docPr id="20" name="Picture 20" descr="S:\Gewaskaarten\Gewaskaarten 1 sqkm\2008\equal area\2008-koolz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Gewaskaarten\Gewaskaarten 1 sqkm\2008\equal area\2008-koolzaa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C65EA" w:rsidRDefault="00AF7FDA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3538A20C" wp14:editId="58AD6B71">
            <wp:extent cx="4678680" cy="5949315"/>
            <wp:effectExtent l="0" t="0" r="7620" b="0"/>
            <wp:docPr id="21" name="Picture 21" descr="S:\Gewaskaarten\Gewaskaarten 1 sqkm\2008\equal area\2008-v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:\Gewaskaarten\Gewaskaarten 1 sqkm\2008\equal area\2008-vla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 w:rsidP="00AF7FDA">
      <w:pPr>
        <w:pStyle w:val="Heading1withoutnumber"/>
      </w:pPr>
      <w:proofErr w:type="spellStart"/>
      <w:r w:rsidRPr="008B6E73">
        <w:lastRenderedPageBreak/>
        <w:t>Flowerbulb</w:t>
      </w:r>
      <w:proofErr w:type="spellEnd"/>
      <w:r w:rsidRPr="008B6E73">
        <w:t xml:space="preserve"> cultivation</w:t>
      </w:r>
    </w:p>
    <w:p w:rsidR="00AF7FDA" w:rsidRDefault="00AF7FDA" w:rsidP="00AF7FDA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 wp14:anchorId="0FFFBA07" wp14:editId="60904834">
            <wp:extent cx="4678680" cy="5949315"/>
            <wp:effectExtent l="0" t="0" r="7620" b="0"/>
            <wp:docPr id="24" name="Picture 24" descr="S:\Gewaskaarten\Gewaskaarten 1 sqkm\2008\equal area\2008-tul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Gewaskaarten\Gewaskaarten 1 sqkm\2008\equal area\2008-tulpe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1A2ECC6F" wp14:editId="10657420">
            <wp:extent cx="4678680" cy="5949315"/>
            <wp:effectExtent l="0" t="0" r="7620" b="0"/>
            <wp:docPr id="25" name="Picture 25" descr="S:\Gewaskaarten\Gewaskaarten 1 sqkm\2008\equal area\2008-lel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:\Gewaskaarten\Gewaskaarten 1 sqkm\2008\equal area\2008-lelie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1F24B323" wp14:editId="5DF91271">
            <wp:extent cx="4678680" cy="5949315"/>
            <wp:effectExtent l="0" t="0" r="7620" b="0"/>
            <wp:docPr id="26" name="Picture 26" descr="S:\Gewaskaarten\Gewaskaarten 1 sqkm\2008\equal area\2008-narcis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:\Gewaskaarten\Gewaskaarten 1 sqkm\2008\equal area\2008-narcisse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374552E4" wp14:editId="7989C67F">
            <wp:extent cx="4678680" cy="5949315"/>
            <wp:effectExtent l="0" t="0" r="7620" b="0"/>
            <wp:docPr id="27" name="Picture 27" descr="S:\Gewaskaarten\Gewaskaarten 1 sqkm\2008\equal area\2008-gladio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:\Gewaskaarten\Gewaskaarten 1 sqkm\2008\equal area\2008-gladiole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3590F5E4" wp14:editId="1535FA22">
            <wp:extent cx="4678680" cy="5949315"/>
            <wp:effectExtent l="0" t="0" r="7620" b="0"/>
            <wp:docPr id="28" name="Picture 28" descr="S:\Gewaskaarten\Gewaskaarten 1 sqkm\2008\equal area\2008-hyacin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:\Gewaskaarten\Gewaskaarten 1 sqkm\2008\equal area\2008-hyacinte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 w:rsidP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52C996B5" wp14:editId="1AA78BFA">
            <wp:extent cx="4678680" cy="5949315"/>
            <wp:effectExtent l="0" t="0" r="7620" b="0"/>
            <wp:docPr id="29" name="Picture 29" descr="S:\Gewaskaarten\Gewaskaarten 1 sqkm\2008\equal area\2008-iris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:\Gewaskaarten\Gewaskaarten 1 sqkm\2008\equal area\2008-irisse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 w:rsidP="00AF7FDA">
      <w:pPr>
        <w:pStyle w:val="Heading1withoutnumber"/>
      </w:pPr>
      <w:r>
        <w:lastRenderedPageBreak/>
        <w:t>Glasshouse floristry</w:t>
      </w:r>
    </w:p>
    <w:p w:rsidR="00AF7FDA" w:rsidRDefault="00AF7FDA" w:rsidP="00AF7FDA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 wp14:anchorId="28B1B0B7" wp14:editId="43D52D7A">
            <wp:extent cx="4678680" cy="5949315"/>
            <wp:effectExtent l="0" t="0" r="7620" b="0"/>
            <wp:docPr id="32" name="Picture 32" descr="S:\Gewaskaarten\Gewaskaarten 1 sqkm\2008\equal area\2008-roz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:\Gewaskaarten\Gewaskaarten 1 sqkm\2008\equal area\2008-roze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643E88B8" wp14:editId="4E0FEE28">
            <wp:extent cx="4678680" cy="5949315"/>
            <wp:effectExtent l="0" t="0" r="7620" b="0"/>
            <wp:docPr id="33" name="Picture 33" descr="S:\Gewaskaarten\Gewaskaarten 1 sqkm\2008\equal area\2008-chrysan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:\Gewaskaarten\Gewaskaarten 1 sqkm\2008\equal area\2008-chrysante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54306346" wp14:editId="5F5D601A">
            <wp:extent cx="4678680" cy="5949315"/>
            <wp:effectExtent l="0" t="0" r="7620" b="0"/>
            <wp:docPr id="34" name="Picture 34" descr="S:\Gewaskaarten\Gewaskaarten 1 sqkm\2008\equal area\2008-potplanten-blo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:\Gewaskaarten\Gewaskaarten 1 sqkm\2008\equal area\2008-potplanten-bloei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1C3C9FF6" wp14:editId="5CD16407">
            <wp:extent cx="4678680" cy="5949315"/>
            <wp:effectExtent l="0" t="0" r="7620" b="0"/>
            <wp:docPr id="35" name="Picture 35" descr="S:\Gewaskaarten\Gewaskaarten 1 sqkm\2008\equal area\2008-potplanten-bl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:\Gewaskaarten\Gewaskaarten 1 sqkm\2008\equal area\2008-potplanten-bla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67F73B34" wp14:editId="12A731DB">
            <wp:extent cx="4678680" cy="5949315"/>
            <wp:effectExtent l="0" t="0" r="7620" b="0"/>
            <wp:docPr id="36" name="Picture 36" descr="S:\Gewaskaarten\Gewaskaarten 1 sqkm\2008\equal area\2008-perkplan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:\Gewaskaarten\Gewaskaarten 1 sqkm\2008\equal area\2008-perkplante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1E" w:rsidRDefault="00AF7FDA">
      <w:pPr>
        <w:spacing w:line="240" w:lineRule="auto"/>
      </w:pPr>
      <w:r>
        <w:br w:type="page"/>
      </w:r>
      <w:r w:rsidR="00C5411E">
        <w:rPr>
          <w:noProof/>
          <w:lang w:val="nl-NL" w:eastAsia="nl-NL"/>
        </w:rPr>
        <w:lastRenderedPageBreak/>
        <w:drawing>
          <wp:inline distT="0" distB="0" distL="0" distR="0">
            <wp:extent cx="4678680" cy="5949315"/>
            <wp:effectExtent l="0" t="0" r="7620" b="0"/>
            <wp:docPr id="8" name="Picture 8" descr="S:\Gewaskaarten\Gewaskaarten 1 sqkm\2008\equal area\2008-frees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Gewaskaarten\Gewaskaarten 1 sqkm\2008\equal area\2008-freesias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11E">
        <w:br w:type="page"/>
      </w:r>
    </w:p>
    <w:p w:rsidR="00AF7FDA" w:rsidRDefault="00AF7FDA">
      <w:pPr>
        <w:spacing w:line="240" w:lineRule="auto"/>
      </w:pP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 wp14:anchorId="33304A9E" wp14:editId="5EAB61BE">
            <wp:extent cx="4678680" cy="5949315"/>
            <wp:effectExtent l="0" t="0" r="7620" b="0"/>
            <wp:docPr id="37" name="Picture 37" descr="S:\Gewaskaarten\Gewaskaarten 1 sqkm\2008\equal area\2008-lelies-g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:\Gewaskaarten\Gewaskaarten 1 sqkm\2008\equal area\2008-lelies-glas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6FD1A7C3" wp14:editId="591DD9B3">
            <wp:extent cx="4678680" cy="5949315"/>
            <wp:effectExtent l="0" t="0" r="7620" b="0"/>
            <wp:docPr id="38" name="Picture 38" descr="S:\Gewaskaarten\Gewaskaarten 1 sqkm\2008\equal area\2008-gerbe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:\Gewaskaarten\Gewaskaarten 1 sqkm\2008\equal area\2008-gerberas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FDA" w:rsidRDefault="00AF7FDA">
      <w:pPr>
        <w:spacing w:line="240" w:lineRule="auto"/>
      </w:pPr>
      <w:r>
        <w:br w:type="page"/>
      </w:r>
    </w:p>
    <w:p w:rsidR="00AF7FDA" w:rsidRDefault="00AF7FDA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69359D96" wp14:editId="48EB8378">
            <wp:extent cx="4678680" cy="5949315"/>
            <wp:effectExtent l="0" t="0" r="7620" b="0"/>
            <wp:docPr id="39" name="Picture 39" descr="S:\Gewaskaarten\Gewaskaarten 1 sqkm\2008\equal area\2008-orchide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:\Gewaskaarten\Gewaskaarten 1 sqkm\2008\equal area\2008-orchideeen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 w:rsidP="001A02B2">
      <w:pPr>
        <w:pStyle w:val="Heading1withoutnumber"/>
      </w:pPr>
      <w:r w:rsidRPr="008B6E73">
        <w:lastRenderedPageBreak/>
        <w:t>Tree cultivation</w:t>
      </w: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 wp14:anchorId="0E1F75BA" wp14:editId="67F41FF5">
            <wp:extent cx="4678680" cy="5949315"/>
            <wp:effectExtent l="0" t="0" r="7620" b="0"/>
            <wp:docPr id="23" name="Picture 23" descr="S:\Gewaskaarten\Gewaskaarten 1 sqkm\2008\equal area\2008-laanparkbo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Gewaskaarten\Gewaskaarten 1 sqkm\2008\equal area\2008-laanparkbomen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1B7AED79" wp14:editId="55F4EAE9">
            <wp:extent cx="4678680" cy="5949315"/>
            <wp:effectExtent l="0" t="0" r="7620" b="0"/>
            <wp:docPr id="30" name="Picture 30" descr="S:\Gewaskaarten\Gewaskaarten 1 sqkm\2008\equal area\2008-bloemkweker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Gewaskaarten\Gewaskaarten 1 sqkm\2008\equal area\2008-bloemkwekerij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2FE4D013" wp14:editId="780F4429">
            <wp:extent cx="4678680" cy="5949315"/>
            <wp:effectExtent l="0" t="0" r="7620" b="0"/>
            <wp:docPr id="31" name="Picture 31" descr="S:\Gewaskaarten\Gewaskaarten 1 sqkm\2008\equal area\2008-boshaagplantso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Gewaskaarten\Gewaskaarten 1 sqkm\2008\equal area\2008-boshaagplantsoen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7CB6E23C" wp14:editId="0F12160E">
            <wp:extent cx="4678680" cy="5949315"/>
            <wp:effectExtent l="0" t="0" r="7620" b="0"/>
            <wp:docPr id="40" name="Picture 40" descr="S:\Gewaskaarten\Gewaskaarten 1 sqkm\2008\equal area\2008-sierconif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Gewaskaarten\Gewaskaarten 1 sqkm\2008\equal area\2008-sierconifere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43E4CD1C" wp14:editId="3B9D8396">
            <wp:extent cx="4678680" cy="5949315"/>
            <wp:effectExtent l="0" t="0" r="7620" b="0"/>
            <wp:docPr id="41" name="Picture 41" descr="S:\Gewaskaarten\Gewaskaarten 1 sqkm\2008\equal area\2008-vruchtbo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Gewaskaarten\Gewaskaarten 1 sqkm\2008\equal area\2008-vruchtbomen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24CDF839" wp14:editId="0CB8574F">
            <wp:extent cx="4678680" cy="5949315"/>
            <wp:effectExtent l="0" t="0" r="7620" b="0"/>
            <wp:docPr id="42" name="Picture 42" descr="S:\Gewaskaarten\Gewaskaarten 1 sqkm\2008\equal area\2008-vasteplan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Gewaskaarten\Gewaskaarten 1 sqkm\2008\equal area\2008-vasteplanten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16FA38CF" wp14:editId="18621F24">
            <wp:extent cx="4678680" cy="5949315"/>
            <wp:effectExtent l="0" t="0" r="7620" b="0"/>
            <wp:docPr id="43" name="Picture 43" descr="S:\Gewaskaarten\Gewaskaarten 1 sqkm\2008\equal area\2008-rozenstrui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Gewaskaarten\Gewaskaarten 1 sqkm\2008\equal area\2008-rozenstruiken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 w:rsidP="001A02B2">
      <w:pPr>
        <w:pStyle w:val="Heading1withoutnumber"/>
      </w:pPr>
      <w:r w:rsidRPr="008B6E73">
        <w:lastRenderedPageBreak/>
        <w:t>Fruit cultivation</w:t>
      </w:r>
    </w:p>
    <w:p w:rsidR="001A02B2" w:rsidRDefault="001A02B2">
      <w:pPr>
        <w:spacing w:line="240" w:lineRule="auto"/>
      </w:pP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 wp14:anchorId="07515590" wp14:editId="564C329A">
            <wp:extent cx="4678680" cy="5949315"/>
            <wp:effectExtent l="0" t="0" r="7620" b="0"/>
            <wp:docPr id="50" name="Picture 50" descr="S:\Gewaskaarten\Gewaskaarten 1 sqkm\2008\equal area\2008-app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Gewaskaarten\Gewaskaarten 1 sqkm\2008\equal area\2008-appelen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</w:p>
    <w:p w:rsidR="001A02B2" w:rsidRDefault="001A02B2">
      <w:pPr>
        <w:spacing w:line="240" w:lineRule="auto"/>
      </w:pPr>
      <w:r>
        <w:br w:type="page"/>
      </w: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443E2E1D" wp14:editId="207BE528">
            <wp:extent cx="4678680" cy="5949315"/>
            <wp:effectExtent l="0" t="0" r="7620" b="0"/>
            <wp:docPr id="51" name="Picture 51" descr="S:\Gewaskaarten\Gewaskaarten 1 sqkm\2008\equal area\2008-p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Gewaskaarten\Gewaskaarten 1 sqkm\2008\equal area\2008-peren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 w:rsidP="001A02B2">
      <w:pPr>
        <w:pStyle w:val="Heading1withoutnumber"/>
      </w:pPr>
      <w:r w:rsidRPr="008B6E73">
        <w:lastRenderedPageBreak/>
        <w:t>Greenhouse vegetables</w:t>
      </w:r>
      <w:r>
        <w:t xml:space="preserve"> </w:t>
      </w:r>
    </w:p>
    <w:p w:rsidR="001A02B2" w:rsidRDefault="001A02B2">
      <w:pPr>
        <w:spacing w:line="240" w:lineRule="auto"/>
      </w:pP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 wp14:anchorId="4C12E21C" wp14:editId="0B7916F4">
            <wp:extent cx="4678680" cy="5949315"/>
            <wp:effectExtent l="0" t="0" r="7620" b="0"/>
            <wp:docPr id="53" name="Picture 53" descr="S:\Gewaskaarten\Gewaskaarten 1 sqkm\2008\equal area\2008-toma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Gewaskaarten\Gewaskaarten 1 sqkm\2008\equal area\2008-tomaten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3F724CC2" wp14:editId="1EF77835">
            <wp:extent cx="4678680" cy="5949315"/>
            <wp:effectExtent l="0" t="0" r="7620" b="0"/>
            <wp:docPr id="54" name="Picture 54" descr="S:\Gewaskaarten\Gewaskaarten 1 sqkm\2008\equal area\2008-papri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Gewaskaarten\Gewaskaarten 1 sqkm\2008\equal area\2008-paprikas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16CB58E8" wp14:editId="121E72FB">
            <wp:extent cx="4678680" cy="5949315"/>
            <wp:effectExtent l="0" t="0" r="7620" b="0"/>
            <wp:docPr id="55" name="Picture 55" descr="S:\Gewaskaarten\Gewaskaarten 1 sqkm\2008\equal area\2008-komkomm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Gewaskaarten\Gewaskaarten 1 sqkm\2008\equal area\2008-komkommers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2B2" w:rsidRDefault="001A02B2">
      <w:pPr>
        <w:spacing w:line="240" w:lineRule="auto"/>
      </w:pPr>
      <w:r>
        <w:br w:type="page"/>
      </w:r>
    </w:p>
    <w:p w:rsidR="001A02B2" w:rsidRDefault="001A02B2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352DD197" wp14:editId="39CE4F7E">
            <wp:extent cx="4678680" cy="5949315"/>
            <wp:effectExtent l="0" t="0" r="7620" b="0"/>
            <wp:docPr id="56" name="Picture 56" descr="S:\Gewaskaarten\Gewaskaarten 1 sqkm\2008\equal area\2008-aardbei-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Gewaskaarten\Gewaskaarten 1 sqkm\2008\equal area\2008-aardbei-bt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 w:rsidP="00E6022F">
      <w:pPr>
        <w:pStyle w:val="Heading1withoutnumber"/>
      </w:pPr>
      <w:r w:rsidRPr="008B6E73">
        <w:lastRenderedPageBreak/>
        <w:t>Open air vegetables</w:t>
      </w:r>
      <w:r>
        <w:t xml:space="preserve"> </w:t>
      </w:r>
    </w:p>
    <w:p w:rsidR="00E6022F" w:rsidRDefault="00E6022F">
      <w:pPr>
        <w:spacing w:line="240" w:lineRule="auto"/>
      </w:pP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 wp14:anchorId="3ACC731C" wp14:editId="5068C6F2">
            <wp:extent cx="4678680" cy="5949315"/>
            <wp:effectExtent l="0" t="0" r="7620" b="0"/>
            <wp:docPr id="58" name="Picture 58" descr="S:\Gewaskaarten\Gewaskaarten 1 sqkm\2008\equal area\2008-stambo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Gewaskaarten\Gewaskaarten 1 sqkm\2008\equal area\2008-stambonen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5EA52095" wp14:editId="7FDFD8D4">
            <wp:extent cx="4678680" cy="5949315"/>
            <wp:effectExtent l="0" t="0" r="7620" b="0"/>
            <wp:docPr id="59" name="Picture 59" descr="S:\Gewaskaarten\Gewaskaarten 1 sqkm\2008\equal area\2008-winterp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Gewaskaarten\Gewaskaarten 1 sqkm\2008\equal area\2008-winterpeen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498E4203" wp14:editId="718756D0">
            <wp:extent cx="4678680" cy="5949315"/>
            <wp:effectExtent l="0" t="0" r="7620" b="0"/>
            <wp:docPr id="61" name="Picture 61" descr="S:\Gewaskaarten\Gewaskaarten 1 sqkm\2008\equal area\2008-spruitk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:\Gewaskaarten\Gewaskaarten 1 sqkm\2008\equal area\2008-spruitkool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701A4EB7" wp14:editId="3C4AA490">
            <wp:extent cx="4678680" cy="5949315"/>
            <wp:effectExtent l="0" t="0" r="7620" b="0"/>
            <wp:docPr id="62" name="Picture 62" descr="S:\Gewaskaarten\Gewaskaarten 1 sqkm\2008\equal area\2008-witlofwor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:\Gewaskaarten\Gewaskaarten 1 sqkm\2008\equal area\2008-witlofwortel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1697F950" wp14:editId="5F443319">
            <wp:extent cx="4678680" cy="5949315"/>
            <wp:effectExtent l="0" t="0" r="7620" b="0"/>
            <wp:docPr id="63" name="Picture 63" descr="S:\Gewaskaarten\Gewaskaarten 1 sqkm\2008\equal area\2008-pr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Gewaskaarten\Gewaskaarten 1 sqkm\2008\equal area\2008-prei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56693965" wp14:editId="1DCBC670">
            <wp:extent cx="4678680" cy="5949315"/>
            <wp:effectExtent l="0" t="0" r="7620" b="0"/>
            <wp:docPr id="64" name="Picture 64" descr="S:\Gewaskaarten\Gewaskaarten 1 sqkm\2008\equal area\2008-sluitk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:\Gewaskaarten\Gewaskaarten 1 sqkm\2008\equal area\2008-sluitkool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2D887BFF" wp14:editId="6809C026">
            <wp:extent cx="4678680" cy="5949315"/>
            <wp:effectExtent l="0" t="0" r="7620" b="0"/>
            <wp:docPr id="65" name="Picture 65" descr="S:\Gewaskaarten\Gewaskaarten 1 sqkm\2008\equal area\2008-wasp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:\Gewaskaarten\Gewaskaarten 1 sqkm\2008\equal area\2008-waspeen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591D5BD4" wp14:editId="5658AEAE">
            <wp:extent cx="4678680" cy="5949315"/>
            <wp:effectExtent l="0" t="0" r="7620" b="0"/>
            <wp:docPr id="66" name="Picture 66" descr="S:\Gewaskaarten\Gewaskaarten 1 sqkm\2008\equal area\2008-asper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:\Gewaskaarten\Gewaskaarten 1 sqkm\2008\equal area\2008-asperges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23321ACF" wp14:editId="543B499F">
            <wp:extent cx="4678680" cy="5949315"/>
            <wp:effectExtent l="0" t="0" r="7620" b="0"/>
            <wp:docPr id="67" name="Picture 67" descr="S:\Gewaskaarten\Gewaskaarten 1 sqkm\2008\equal area\2008-aardb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:\Gewaskaarten\Gewaskaarten 1 sqkm\2008\equal area\2008-aardbei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01842B1D" wp14:editId="46769C8D">
            <wp:extent cx="4678680" cy="5949315"/>
            <wp:effectExtent l="0" t="0" r="7620" b="0"/>
            <wp:docPr id="68" name="Picture 68" descr="S:\Gewaskaarten\Gewaskaarten 1 sqkm\2008\equal area\2008-schorsen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:\Gewaskaarten\Gewaskaarten 1 sqkm\2008\equal area\2008-schorseneren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4F609CB9" wp14:editId="48693FCC">
            <wp:extent cx="4678680" cy="5949315"/>
            <wp:effectExtent l="0" t="0" r="7620" b="0"/>
            <wp:docPr id="69" name="Picture 69" descr="S:\Gewaskaarten\Gewaskaarten 1 sqkm\2008\equal area\2008-bloemk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:\Gewaskaarten\Gewaskaarten 1 sqkm\2008\equal area\2008-bloemkool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08C13FBE" wp14:editId="78B70C33">
            <wp:extent cx="4678680" cy="5949315"/>
            <wp:effectExtent l="0" t="0" r="7620" b="0"/>
            <wp:docPr id="70" name="Picture 70" descr="S:\Gewaskaarten\Gewaskaarten 1 sqkm\2008\equal area\2008-brocc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:\Gewaskaarten\Gewaskaarten 1 sqkm\2008\equal area\2008-broccoli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E6022F" w:rsidRDefault="00E6022F" w:rsidP="00E6022F">
      <w:pPr>
        <w:pStyle w:val="Heading1withoutnumber"/>
      </w:pPr>
      <w:r w:rsidRPr="008B6E73">
        <w:lastRenderedPageBreak/>
        <w:t>C</w:t>
      </w:r>
      <w:r>
        <w:t xml:space="preserve">attle farming </w:t>
      </w:r>
    </w:p>
    <w:p w:rsidR="00E6022F" w:rsidRDefault="00E6022F">
      <w:pPr>
        <w:spacing w:line="240" w:lineRule="auto"/>
      </w:pPr>
    </w:p>
    <w:p w:rsidR="00E6022F" w:rsidRDefault="00E6022F">
      <w:pPr>
        <w:spacing w:line="240" w:lineRule="auto"/>
      </w:pPr>
      <w:r>
        <w:rPr>
          <w:noProof/>
          <w:lang w:val="nl-NL" w:eastAsia="nl-NL"/>
        </w:rPr>
        <w:drawing>
          <wp:inline distT="0" distB="0" distL="0" distR="0" wp14:anchorId="215BF8DD" wp14:editId="6067052F">
            <wp:extent cx="4678680" cy="5949315"/>
            <wp:effectExtent l="0" t="0" r="7620" b="0"/>
            <wp:docPr id="71" name="Picture 71" descr="S:\Gewaskaarten\Gewaskaarten 1 sqkm\2008\equal area\2008-gras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:\Gewaskaarten\Gewaskaarten 1 sqkm\2008\equal area\2008-grasland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2F" w:rsidRDefault="00E6022F">
      <w:pPr>
        <w:spacing w:line="240" w:lineRule="auto"/>
      </w:pPr>
      <w:r>
        <w:br w:type="page"/>
      </w:r>
    </w:p>
    <w:p w:rsidR="00A22342" w:rsidRPr="00AC65EA" w:rsidRDefault="00E6022F" w:rsidP="00C5411E">
      <w:pPr>
        <w:spacing w:line="240" w:lineRule="auto"/>
      </w:pPr>
      <w:r>
        <w:rPr>
          <w:noProof/>
          <w:lang w:val="nl-NL" w:eastAsia="nl-NL"/>
        </w:rPr>
        <w:lastRenderedPageBreak/>
        <w:drawing>
          <wp:inline distT="0" distB="0" distL="0" distR="0" wp14:anchorId="3B659104" wp14:editId="427929E2">
            <wp:extent cx="4678680" cy="5949315"/>
            <wp:effectExtent l="0" t="0" r="7620" b="0"/>
            <wp:docPr id="72" name="Picture 72" descr="S:\Gewaskaarten\Gewaskaarten 1 sqkm\2008\equal area\2008-m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:\Gewaskaarten\Gewaskaarten 1 sqkm\2008\equal area\2008-mais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342" w:rsidRPr="00AC65EA" w:rsidSect="00E04402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 w:code="9"/>
      <w:pgMar w:top="1758" w:right="2552" w:bottom="754" w:left="1985" w:header="805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34B" w:rsidRDefault="004D234B">
      <w:r>
        <w:separator/>
      </w:r>
    </w:p>
  </w:endnote>
  <w:endnote w:type="continuationSeparator" w:id="0">
    <w:p w:rsidR="004D234B" w:rsidRDefault="004D2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s Gothic">
    <w:panose1 w:val="020B0500000000000000"/>
    <w:charset w:val="00"/>
    <w:family w:val="swiss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34B" w:rsidRDefault="004D23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34B" w:rsidRDefault="004D234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34B" w:rsidRDefault="004D23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34B" w:rsidRDefault="004D234B">
      <w:r>
        <w:separator/>
      </w:r>
    </w:p>
  </w:footnote>
  <w:footnote w:type="continuationSeparator" w:id="0">
    <w:p w:rsidR="004D234B" w:rsidRDefault="004D2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34B" w:rsidRPr="00F7282D" w:rsidRDefault="004D234B" w:rsidP="00F7282D">
    <w:pPr>
      <w:pStyle w:val="Header"/>
      <w:spacing w:line="14" w:lineRule="exact"/>
      <w:rPr>
        <w:color w:val="FFFFFF"/>
      </w:rPr>
    </w:pPr>
    <w:r w:rsidRPr="00F7282D">
      <w:rPr>
        <w:color w:val="FFFFFF"/>
      </w:rPr>
      <w:fldChar w:fldCharType="begin"/>
    </w:r>
    <w:r w:rsidRPr="00F7282D">
      <w:rPr>
        <w:color w:val="FFFFFF"/>
      </w:rPr>
      <w:instrText xml:space="preserve"> SECTIONPAGES  \* Arabic  \* MERGEFORMAT </w:instrText>
    </w:r>
    <w:r w:rsidRPr="00F7282D">
      <w:rPr>
        <w:color w:val="FFFFFF"/>
      </w:rPr>
      <w:fldChar w:fldCharType="separate"/>
    </w:r>
    <w:r w:rsidR="00C5411E">
      <w:rPr>
        <w:noProof/>
        <w:color w:val="FFFFFF"/>
      </w:rPr>
      <w:t>60</w:t>
    </w:r>
    <w:r w:rsidRPr="00F7282D">
      <w:rPr>
        <w:color w:val="FFFFFF"/>
      </w:rPr>
      <w:fldChar w:fldCharType="end"/>
    </w:r>
  </w:p>
  <w:p w:rsidR="004D234B" w:rsidRDefault="004D234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46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655"/>
      <w:gridCol w:w="1814"/>
    </w:tblGrid>
    <w:tr w:rsidR="004D234B" w:rsidTr="00F7282D">
      <w:tc>
        <w:tcPr>
          <w:tcW w:w="7655" w:type="dxa"/>
        </w:tcPr>
        <w:p w:rsidR="004D234B" w:rsidRDefault="004D234B">
          <w:pPr>
            <w:pStyle w:val="Header"/>
          </w:pPr>
          <w:bookmarkStart w:id="1" w:name="bmOrg" w:colFirst="0" w:colLast="0"/>
          <w:bookmarkStart w:id="2" w:name="bmTag" w:colFirst="1" w:colLast="1"/>
          <w:r>
            <w:t>Alterra, part of Wageningen UR</w:t>
          </w:r>
        </w:p>
      </w:tc>
      <w:tc>
        <w:tcPr>
          <w:tcW w:w="1814" w:type="dxa"/>
        </w:tcPr>
        <w:p w:rsidR="004D234B" w:rsidRDefault="004D234B" w:rsidP="00D427E6">
          <w:pPr>
            <w:pStyle w:val="doTag"/>
          </w:pPr>
          <w:r>
            <w:t>For quality of life</w:t>
          </w:r>
        </w:p>
      </w:tc>
    </w:tr>
  </w:tbl>
  <w:bookmarkEnd w:id="1"/>
  <w:bookmarkEnd w:id="2"/>
  <w:p w:rsidR="004D234B" w:rsidRPr="00F7282D" w:rsidRDefault="004D234B" w:rsidP="00F7282D">
    <w:pPr>
      <w:pStyle w:val="Header"/>
      <w:spacing w:line="14" w:lineRule="exact"/>
      <w:rPr>
        <w:color w:val="FFFFFF"/>
      </w:rPr>
    </w:pPr>
    <w:r w:rsidRPr="00F7282D">
      <w:rPr>
        <w:color w:val="FFFFFF"/>
      </w:rPr>
      <w:fldChar w:fldCharType="begin"/>
    </w:r>
    <w:r w:rsidRPr="00F7282D">
      <w:rPr>
        <w:color w:val="FFFFFF"/>
      </w:rPr>
      <w:instrText xml:space="preserve"> SECTIONPAGES  \* Arabic  \* MERGEFORMAT </w:instrText>
    </w:r>
    <w:r w:rsidRPr="00F7282D">
      <w:rPr>
        <w:color w:val="FFFFFF"/>
      </w:rPr>
      <w:fldChar w:fldCharType="separate"/>
    </w:r>
    <w:r w:rsidR="00C5411E">
      <w:rPr>
        <w:noProof/>
        <w:color w:val="FFFFFF"/>
      </w:rPr>
      <w:t>61</w:t>
    </w:r>
    <w:r w:rsidRPr="00F7282D">
      <w:rPr>
        <w:color w:val="FFFFFF"/>
      </w:rPr>
      <w:fldChar w:fldCharType="end"/>
    </w:r>
  </w:p>
  <w:p w:rsidR="004D234B" w:rsidRDefault="004D234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34B" w:rsidRDefault="004D234B" w:rsidP="00AB397D"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E749B0B" wp14:editId="1A6CCE03">
              <wp:simplePos x="0" y="0"/>
              <wp:positionH relativeFrom="page">
                <wp:posOffset>6120765</wp:posOffset>
              </wp:positionH>
              <wp:positionV relativeFrom="page">
                <wp:posOffset>683895</wp:posOffset>
              </wp:positionV>
              <wp:extent cx="937895" cy="131445"/>
              <wp:effectExtent l="0" t="0" r="3810" b="4445"/>
              <wp:wrapTopAndBottom/>
              <wp:docPr id="2" name="tbPayOff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8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234B" w:rsidRPr="00CD1E71" w:rsidRDefault="004D234B" w:rsidP="00CD1E71">
                          <w:pPr>
                            <w:pStyle w:val="dohidden"/>
                          </w:pPr>
                          <w:r>
                            <w:rPr>
                              <w:lang w:val="nl-NL"/>
                            </w:rPr>
                            <w:drawing>
                              <wp:inline distT="0" distB="0" distL="0" distR="0" wp14:anchorId="0FC65621" wp14:editId="46E2F9B8">
                                <wp:extent cx="933450" cy="104775"/>
                                <wp:effectExtent l="0" t="0" r="0" b="9525"/>
                                <wp:docPr id="10" name="Picture 10" descr="pay-off brief_F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pay-off brief_F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3450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bPayOff" o:spid="_x0000_s1026" type="#_x0000_t202" style="position:absolute;margin-left:481.95pt;margin-top:53.85pt;width:73.85pt;height:10.35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" filled="f" stroked="f">
              <v:textbox style="mso-fit-shape-to-text:t" inset="0,0,0,0">
                <w:txbxContent>
                  <w:p w:rsidR="00117F02" w:rsidRPr="00CD1E71" w:rsidRDefault="00AC65EA" w:rsidP="00CD1E71">
                    <w:pPr>
                      <w:pStyle w:val="dohidden"/>
                    </w:pPr>
                    <w:r>
                      <w:rPr>
                        <w:lang w:val="nl-NL"/>
                      </w:rPr>
                      <w:drawing>
                        <wp:inline distT="0" distB="0" distL="0" distR="0">
                          <wp:extent cx="933450" cy="104775"/>
                          <wp:effectExtent l="0" t="0" r="0" b="9525"/>
                          <wp:docPr id="10" name="Picture 10" descr="pay-off brief_F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pay-off brief_F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3450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5B281AD6" wp14:editId="2C9A641A">
              <wp:simplePos x="0" y="0"/>
              <wp:positionH relativeFrom="page">
                <wp:posOffset>430530</wp:posOffset>
              </wp:positionH>
              <wp:positionV relativeFrom="page">
                <wp:posOffset>337820</wp:posOffset>
              </wp:positionV>
              <wp:extent cx="5039995" cy="644525"/>
              <wp:effectExtent l="1905" t="4445" r="0" b="0"/>
              <wp:wrapTopAndBottom/>
              <wp:docPr id="1" name="tb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9995" cy="64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234B" w:rsidRDefault="004D234B" w:rsidP="009123C8">
                          <w:pPr>
                            <w:pStyle w:val="dohidden"/>
                          </w:pPr>
                          <w:r>
                            <w:rPr>
                              <w:lang w:val="nl-NL"/>
                            </w:rPr>
                            <w:drawing>
                              <wp:inline distT="0" distB="0" distL="0" distR="0" wp14:anchorId="2813B893" wp14:editId="179CB054">
                                <wp:extent cx="2943225" cy="676275"/>
                                <wp:effectExtent l="0" t="0" r="9525" b="9525"/>
                                <wp:docPr id="3" name="Picture 3" descr="C:\Program Files (x86)\Microsoft Office\Office14\STARTUP\AddIns\..\Images\Logos\ALTERRA_BRGB.em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Program Files (x86)\Microsoft Office\Office14\STARTUP\AddIns\..\Images\Logos\ALTERRA_BRGB.em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43225" cy="676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D234B" w:rsidRDefault="004D234B" w:rsidP="009123C8">
                          <w:pPr>
                            <w:pStyle w:val="dohidden"/>
                          </w:pPr>
                        </w:p>
                        <w:p w:rsidR="004D234B" w:rsidRDefault="004D234B" w:rsidP="00A02B8C">
                          <w:pPr>
                            <w:pStyle w:val="dohidden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bLogo" o:spid="_x0000_s1027" type="#_x0000_t202" style="position:absolute;margin-left:33.9pt;margin-top:26.6pt;width:396.85pt;height:50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" filled="f" stroked="f">
              <v:textbox inset="0,0,0,0">
                <w:txbxContent>
                  <w:p w:rsidR="00613C1A" w:rsidRDefault="00AC65EA" w:rsidP="009123C8">
                    <w:pPr>
                      <w:pStyle w:val="dohidden"/>
                    </w:pPr>
                    <w:r>
                      <w:rPr>
                        <w:lang w:val="nl-NL"/>
                      </w:rPr>
                      <w:drawing>
                        <wp:inline distT="0" distB="0" distL="0" distR="0">
                          <wp:extent cx="2943225" cy="676275"/>
                          <wp:effectExtent l="0" t="0" r="9525" b="9525"/>
                          <wp:docPr id="3" name="Picture 3" descr="C:\Program Files (x86)\Microsoft Office\Office14\STARTUP\AddIns\..\Images\Logos\ALTERRA_BRGB.em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Program Files (x86)\Microsoft Office\Office14\STARTUP\AddIns\..\Images\Logos\ALTERRA_BRGB.em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43225" cy="676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5358A" w:rsidRDefault="0015358A" w:rsidP="009123C8">
                    <w:pPr>
                      <w:pStyle w:val="dohidden"/>
                    </w:pPr>
                  </w:p>
                  <w:p w:rsidR="001508F3" w:rsidRDefault="001508F3" w:rsidP="00A02B8C">
                    <w:pPr>
                      <w:pStyle w:val="dohidden"/>
                    </w:pP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</w:p>
  <w:p w:rsidR="004D234B" w:rsidRDefault="004D234B" w:rsidP="00D427E6">
    <w:pPr>
      <w:pStyle w:val="Header"/>
      <w:spacing w:line="380" w:lineRule="exact"/>
    </w:pPr>
  </w:p>
  <w:p w:rsidR="004D234B" w:rsidRDefault="004D234B">
    <w:pPr>
      <w:pStyle w:val="Header"/>
    </w:pPr>
  </w:p>
  <w:p w:rsidR="004D234B" w:rsidRDefault="004D234B">
    <w:pPr>
      <w:pStyle w:val="Header"/>
    </w:pPr>
  </w:p>
  <w:p w:rsidR="004D234B" w:rsidRDefault="004D234B">
    <w:pPr>
      <w:pStyle w:val="Header"/>
    </w:pPr>
  </w:p>
  <w:p w:rsidR="004D234B" w:rsidRDefault="004D234B">
    <w:pPr>
      <w:pStyle w:val="Header"/>
    </w:pPr>
  </w:p>
  <w:p w:rsidR="004D234B" w:rsidRDefault="004D234B" w:rsidP="00D427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85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ageSetUp" w:val="1002|1002"/>
  </w:docVars>
  <w:rsids>
    <w:rsidRoot w:val="00AC65EA"/>
    <w:rsid w:val="00004210"/>
    <w:rsid w:val="00035CF9"/>
    <w:rsid w:val="000412BB"/>
    <w:rsid w:val="00057A2D"/>
    <w:rsid w:val="00071381"/>
    <w:rsid w:val="00071B36"/>
    <w:rsid w:val="00094CF7"/>
    <w:rsid w:val="0009511A"/>
    <w:rsid w:val="000A2863"/>
    <w:rsid w:val="000B449C"/>
    <w:rsid w:val="000C0CBD"/>
    <w:rsid w:val="000E660B"/>
    <w:rsid w:val="000F2F50"/>
    <w:rsid w:val="00107FE7"/>
    <w:rsid w:val="00114434"/>
    <w:rsid w:val="00117F02"/>
    <w:rsid w:val="00122192"/>
    <w:rsid w:val="0013100B"/>
    <w:rsid w:val="00133D9F"/>
    <w:rsid w:val="001508F3"/>
    <w:rsid w:val="0015358A"/>
    <w:rsid w:val="001620EE"/>
    <w:rsid w:val="001638B2"/>
    <w:rsid w:val="00175987"/>
    <w:rsid w:val="001A02B2"/>
    <w:rsid w:val="001E0F96"/>
    <w:rsid w:val="00206A89"/>
    <w:rsid w:val="00217527"/>
    <w:rsid w:val="00222F54"/>
    <w:rsid w:val="00233249"/>
    <w:rsid w:val="002552DB"/>
    <w:rsid w:val="002651FB"/>
    <w:rsid w:val="0027256F"/>
    <w:rsid w:val="00276B0B"/>
    <w:rsid w:val="00284A0E"/>
    <w:rsid w:val="00285C6F"/>
    <w:rsid w:val="00294E5E"/>
    <w:rsid w:val="0029784D"/>
    <w:rsid w:val="002A55C1"/>
    <w:rsid w:val="002C3C3D"/>
    <w:rsid w:val="002C4E47"/>
    <w:rsid w:val="002F4B01"/>
    <w:rsid w:val="00307395"/>
    <w:rsid w:val="00336894"/>
    <w:rsid w:val="00337A0B"/>
    <w:rsid w:val="003459E4"/>
    <w:rsid w:val="003508F7"/>
    <w:rsid w:val="00374E26"/>
    <w:rsid w:val="00384459"/>
    <w:rsid w:val="003A5992"/>
    <w:rsid w:val="003A63AF"/>
    <w:rsid w:val="003A6913"/>
    <w:rsid w:val="003B6BCE"/>
    <w:rsid w:val="003C12E9"/>
    <w:rsid w:val="003D2776"/>
    <w:rsid w:val="00415DF8"/>
    <w:rsid w:val="00454891"/>
    <w:rsid w:val="004628B0"/>
    <w:rsid w:val="00471D4D"/>
    <w:rsid w:val="00473287"/>
    <w:rsid w:val="004A5D87"/>
    <w:rsid w:val="004D234B"/>
    <w:rsid w:val="004E12D0"/>
    <w:rsid w:val="004E17F9"/>
    <w:rsid w:val="004F18A9"/>
    <w:rsid w:val="004F2E8B"/>
    <w:rsid w:val="00512AC0"/>
    <w:rsid w:val="0056719A"/>
    <w:rsid w:val="00572087"/>
    <w:rsid w:val="0057704E"/>
    <w:rsid w:val="00580A39"/>
    <w:rsid w:val="0059190E"/>
    <w:rsid w:val="005943E8"/>
    <w:rsid w:val="005F04E9"/>
    <w:rsid w:val="005F3EE8"/>
    <w:rsid w:val="005F5457"/>
    <w:rsid w:val="005F7BF4"/>
    <w:rsid w:val="00606B81"/>
    <w:rsid w:val="00613C1A"/>
    <w:rsid w:val="00616804"/>
    <w:rsid w:val="006354B3"/>
    <w:rsid w:val="00667D19"/>
    <w:rsid w:val="0068693A"/>
    <w:rsid w:val="00695F4F"/>
    <w:rsid w:val="006A2062"/>
    <w:rsid w:val="006D7B03"/>
    <w:rsid w:val="006E7C5F"/>
    <w:rsid w:val="006F668B"/>
    <w:rsid w:val="007201FE"/>
    <w:rsid w:val="00740D4F"/>
    <w:rsid w:val="007619D0"/>
    <w:rsid w:val="00763965"/>
    <w:rsid w:val="007711FE"/>
    <w:rsid w:val="007801EB"/>
    <w:rsid w:val="007901F2"/>
    <w:rsid w:val="00797359"/>
    <w:rsid w:val="007A6B6B"/>
    <w:rsid w:val="007C7D18"/>
    <w:rsid w:val="007D5E84"/>
    <w:rsid w:val="007F42CA"/>
    <w:rsid w:val="007F4A36"/>
    <w:rsid w:val="0082046F"/>
    <w:rsid w:val="00822C92"/>
    <w:rsid w:val="00846E21"/>
    <w:rsid w:val="00866E80"/>
    <w:rsid w:val="00870C8B"/>
    <w:rsid w:val="00881F90"/>
    <w:rsid w:val="00886BA4"/>
    <w:rsid w:val="008C3BB6"/>
    <w:rsid w:val="008D071D"/>
    <w:rsid w:val="008F4632"/>
    <w:rsid w:val="00905224"/>
    <w:rsid w:val="0090614E"/>
    <w:rsid w:val="0090683E"/>
    <w:rsid w:val="009123C8"/>
    <w:rsid w:val="0091259C"/>
    <w:rsid w:val="00933DAE"/>
    <w:rsid w:val="00963C1E"/>
    <w:rsid w:val="00967805"/>
    <w:rsid w:val="00970A50"/>
    <w:rsid w:val="0098605E"/>
    <w:rsid w:val="009901EF"/>
    <w:rsid w:val="00992954"/>
    <w:rsid w:val="00992A05"/>
    <w:rsid w:val="009A5414"/>
    <w:rsid w:val="009C4842"/>
    <w:rsid w:val="009C6AC7"/>
    <w:rsid w:val="009F7862"/>
    <w:rsid w:val="00A01F0D"/>
    <w:rsid w:val="00A02B8C"/>
    <w:rsid w:val="00A03705"/>
    <w:rsid w:val="00A2123C"/>
    <w:rsid w:val="00A22342"/>
    <w:rsid w:val="00A24576"/>
    <w:rsid w:val="00A31712"/>
    <w:rsid w:val="00A362E6"/>
    <w:rsid w:val="00A66EF5"/>
    <w:rsid w:val="00A71CC5"/>
    <w:rsid w:val="00A74924"/>
    <w:rsid w:val="00A960B4"/>
    <w:rsid w:val="00AB397D"/>
    <w:rsid w:val="00AB4E24"/>
    <w:rsid w:val="00AC65EA"/>
    <w:rsid w:val="00AD16C2"/>
    <w:rsid w:val="00AE73D0"/>
    <w:rsid w:val="00AF7FDA"/>
    <w:rsid w:val="00B023F3"/>
    <w:rsid w:val="00B21133"/>
    <w:rsid w:val="00B24310"/>
    <w:rsid w:val="00B476F0"/>
    <w:rsid w:val="00B55330"/>
    <w:rsid w:val="00B674BA"/>
    <w:rsid w:val="00B87D66"/>
    <w:rsid w:val="00BB1303"/>
    <w:rsid w:val="00BB7474"/>
    <w:rsid w:val="00BC35FC"/>
    <w:rsid w:val="00BD535B"/>
    <w:rsid w:val="00BF4BF4"/>
    <w:rsid w:val="00C036D3"/>
    <w:rsid w:val="00C103E1"/>
    <w:rsid w:val="00C13263"/>
    <w:rsid w:val="00C1654F"/>
    <w:rsid w:val="00C20DFF"/>
    <w:rsid w:val="00C24DD4"/>
    <w:rsid w:val="00C310DE"/>
    <w:rsid w:val="00C433EE"/>
    <w:rsid w:val="00C455D2"/>
    <w:rsid w:val="00C5411E"/>
    <w:rsid w:val="00C600E5"/>
    <w:rsid w:val="00C66F39"/>
    <w:rsid w:val="00C71B5F"/>
    <w:rsid w:val="00C943BB"/>
    <w:rsid w:val="00C94BE7"/>
    <w:rsid w:val="00CB24CE"/>
    <w:rsid w:val="00CB5DD5"/>
    <w:rsid w:val="00CC0447"/>
    <w:rsid w:val="00CC5ACB"/>
    <w:rsid w:val="00CD1E71"/>
    <w:rsid w:val="00CD2656"/>
    <w:rsid w:val="00CD4AF5"/>
    <w:rsid w:val="00D0207D"/>
    <w:rsid w:val="00D20ADD"/>
    <w:rsid w:val="00D427E6"/>
    <w:rsid w:val="00D43F41"/>
    <w:rsid w:val="00D577AD"/>
    <w:rsid w:val="00D6329B"/>
    <w:rsid w:val="00D81731"/>
    <w:rsid w:val="00DD4555"/>
    <w:rsid w:val="00DD5498"/>
    <w:rsid w:val="00DE1110"/>
    <w:rsid w:val="00E0219A"/>
    <w:rsid w:val="00E03E4E"/>
    <w:rsid w:val="00E04402"/>
    <w:rsid w:val="00E06839"/>
    <w:rsid w:val="00E2366E"/>
    <w:rsid w:val="00E6022F"/>
    <w:rsid w:val="00E74A58"/>
    <w:rsid w:val="00E90007"/>
    <w:rsid w:val="00E91FC0"/>
    <w:rsid w:val="00E92D24"/>
    <w:rsid w:val="00EA4554"/>
    <w:rsid w:val="00EA65E8"/>
    <w:rsid w:val="00ED6876"/>
    <w:rsid w:val="00EE552B"/>
    <w:rsid w:val="00EE7264"/>
    <w:rsid w:val="00EF1935"/>
    <w:rsid w:val="00F02F85"/>
    <w:rsid w:val="00F049F9"/>
    <w:rsid w:val="00F107B8"/>
    <w:rsid w:val="00F17D2A"/>
    <w:rsid w:val="00F24E0F"/>
    <w:rsid w:val="00F407AE"/>
    <w:rsid w:val="00F437F8"/>
    <w:rsid w:val="00F7282D"/>
    <w:rsid w:val="00F77329"/>
    <w:rsid w:val="00F92899"/>
    <w:rsid w:val="00F93B9C"/>
    <w:rsid w:val="00FB699D"/>
    <w:rsid w:val="00FD0B64"/>
    <w:rsid w:val="00FD4D08"/>
    <w:rsid w:val="00FE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65EA"/>
    <w:pPr>
      <w:spacing w:line="270" w:lineRule="exact"/>
    </w:pPr>
    <w:rPr>
      <w:rFonts w:ascii="News Gothic" w:hAnsi="News Gothic"/>
      <w:sz w:val="19"/>
      <w:szCs w:val="19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AC65E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BE7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Sender">
    <w:name w:val="do_Sender"/>
    <w:basedOn w:val="Normal"/>
    <w:rsid w:val="00F049F9"/>
    <w:pPr>
      <w:spacing w:line="260" w:lineRule="exact"/>
    </w:pPr>
    <w:rPr>
      <w:rFonts w:ascii="Verdana" w:hAnsi="Verdana"/>
      <w:noProof/>
      <w:sz w:val="10"/>
      <w:szCs w:val="24"/>
      <w:lang w:eastAsia="nl-NL"/>
    </w:rPr>
  </w:style>
  <w:style w:type="paragraph" w:customStyle="1" w:styleId="doColHeadings">
    <w:name w:val="do_ColHeadings"/>
    <w:basedOn w:val="Normal"/>
    <w:rsid w:val="00EF1935"/>
    <w:pPr>
      <w:spacing w:line="180" w:lineRule="exact"/>
    </w:pPr>
    <w:rPr>
      <w:rFonts w:ascii="Verdana" w:hAnsi="Verdana"/>
      <w:smallCaps/>
      <w:noProof/>
      <w:sz w:val="8"/>
      <w:szCs w:val="24"/>
      <w:lang w:eastAsia="nl-NL"/>
    </w:rPr>
  </w:style>
  <w:style w:type="paragraph" w:customStyle="1" w:styleId="doCol">
    <w:name w:val="do_Col"/>
    <w:basedOn w:val="Normal"/>
    <w:rsid w:val="00EF1935"/>
    <w:pPr>
      <w:spacing w:line="180" w:lineRule="exact"/>
    </w:pPr>
    <w:rPr>
      <w:rFonts w:ascii="Verdana" w:hAnsi="Verdana"/>
      <w:noProof/>
      <w:sz w:val="12"/>
      <w:szCs w:val="24"/>
      <w:lang w:eastAsia="nl-NL"/>
    </w:rPr>
  </w:style>
  <w:style w:type="paragraph" w:styleId="Header">
    <w:name w:val="header"/>
    <w:basedOn w:val="Normal"/>
    <w:rsid w:val="007711FE"/>
    <w:pPr>
      <w:tabs>
        <w:tab w:val="center" w:pos="4536"/>
        <w:tab w:val="right" w:pos="9072"/>
      </w:tabs>
      <w:spacing w:line="302" w:lineRule="auto"/>
    </w:pPr>
    <w:rPr>
      <w:rFonts w:ascii="Verdana" w:hAnsi="Verdana"/>
      <w:sz w:val="17"/>
      <w:szCs w:val="24"/>
      <w:lang w:eastAsia="nl-NL"/>
    </w:rPr>
  </w:style>
  <w:style w:type="paragraph" w:styleId="Footer">
    <w:name w:val="footer"/>
    <w:basedOn w:val="Normal"/>
    <w:rsid w:val="007711FE"/>
    <w:pPr>
      <w:tabs>
        <w:tab w:val="center" w:pos="4536"/>
        <w:tab w:val="right" w:pos="9072"/>
      </w:tabs>
      <w:spacing w:line="302" w:lineRule="auto"/>
    </w:pPr>
    <w:rPr>
      <w:rFonts w:ascii="Verdana" w:hAnsi="Verdana"/>
      <w:sz w:val="17"/>
      <w:szCs w:val="24"/>
      <w:lang w:eastAsia="nl-NL"/>
    </w:rPr>
  </w:style>
  <w:style w:type="paragraph" w:customStyle="1" w:styleId="doTag">
    <w:name w:val="do_Tag"/>
    <w:basedOn w:val="Normal"/>
    <w:rsid w:val="00F049F9"/>
    <w:pPr>
      <w:spacing w:line="260" w:lineRule="exact"/>
    </w:pPr>
    <w:rPr>
      <w:rFonts w:ascii="Verdana" w:hAnsi="Verdana"/>
      <w:i/>
      <w:noProof/>
      <w:sz w:val="12"/>
      <w:szCs w:val="24"/>
      <w:lang w:eastAsia="nl-NL"/>
    </w:rPr>
  </w:style>
  <w:style w:type="paragraph" w:customStyle="1" w:styleId="dohidden">
    <w:name w:val="do_hidden"/>
    <w:basedOn w:val="Normal"/>
    <w:rsid w:val="00CD1E71"/>
    <w:pPr>
      <w:spacing w:line="240" w:lineRule="auto"/>
    </w:pPr>
    <w:rPr>
      <w:rFonts w:ascii="Verdana" w:hAnsi="Verdana"/>
      <w:noProof/>
      <w:sz w:val="17"/>
      <w:szCs w:val="24"/>
      <w:lang w:eastAsia="nl-NL"/>
    </w:rPr>
  </w:style>
  <w:style w:type="paragraph" w:customStyle="1" w:styleId="doInfo">
    <w:name w:val="do_Info"/>
    <w:basedOn w:val="Normal"/>
    <w:rsid w:val="0057704E"/>
    <w:pPr>
      <w:spacing w:line="180" w:lineRule="exact"/>
    </w:pPr>
    <w:rPr>
      <w:rFonts w:ascii="Verdana" w:hAnsi="Verdana"/>
      <w:noProof/>
      <w:sz w:val="10"/>
      <w:szCs w:val="24"/>
      <w:lang w:eastAsia="nl-NL"/>
    </w:rPr>
  </w:style>
  <w:style w:type="paragraph" w:customStyle="1" w:styleId="Heading1withoutnumber">
    <w:name w:val="Heading 1 without number"/>
    <w:basedOn w:val="Heading1"/>
    <w:next w:val="Normal"/>
    <w:qFormat/>
    <w:rsid w:val="00AC65EA"/>
    <w:pPr>
      <w:pageBreakBefore/>
      <w:tabs>
        <w:tab w:val="left" w:pos="1134"/>
        <w:tab w:val="left" w:pos="1985"/>
      </w:tabs>
      <w:spacing w:before="0" w:after="1080" w:line="540" w:lineRule="exact"/>
    </w:pPr>
    <w:rPr>
      <w:rFonts w:ascii="News Gothic" w:eastAsia="Times New Roman" w:hAnsi="News Gothic" w:cs="Arial"/>
      <w:sz w:val="40"/>
    </w:rPr>
  </w:style>
  <w:style w:type="paragraph" w:styleId="FootnoteText">
    <w:name w:val="footnote text"/>
    <w:basedOn w:val="Normal"/>
    <w:semiHidden/>
    <w:rsid w:val="00F7282D"/>
    <w:pPr>
      <w:spacing w:line="302" w:lineRule="auto"/>
    </w:pPr>
    <w:rPr>
      <w:rFonts w:ascii="Verdana" w:hAnsi="Verdana"/>
      <w:sz w:val="17"/>
      <w:szCs w:val="20"/>
      <w:lang w:eastAsia="nl-NL"/>
    </w:rPr>
  </w:style>
  <w:style w:type="paragraph" w:styleId="Caption">
    <w:name w:val="caption"/>
    <w:basedOn w:val="Normal"/>
    <w:next w:val="Normal"/>
    <w:link w:val="CaptionChar"/>
    <w:qFormat/>
    <w:rsid w:val="00AC65EA"/>
    <w:pPr>
      <w:spacing w:line="240" w:lineRule="auto"/>
    </w:pPr>
    <w:rPr>
      <w:rFonts w:ascii="Times New Roman" w:hAnsi="Times New Roman"/>
      <w:b/>
      <w:bCs/>
      <w:sz w:val="20"/>
      <w:szCs w:val="20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C65EA"/>
    <w:pPr>
      <w:pBdr>
        <w:bottom w:val="single" w:sz="8" w:space="4" w:color="005172"/>
      </w:pBdr>
      <w:spacing w:after="300" w:line="240" w:lineRule="auto"/>
      <w:contextualSpacing/>
    </w:pPr>
    <w:rPr>
      <w:rFonts w:eastAsia="MingLiU"/>
      <w:color w:val="17365D"/>
      <w:spacing w:val="5"/>
      <w:kern w:val="28"/>
      <w:sz w:val="52"/>
      <w:szCs w:val="52"/>
      <w:lang w:eastAsia="zh-TW"/>
    </w:rPr>
  </w:style>
  <w:style w:type="character" w:customStyle="1" w:styleId="TitleChar">
    <w:name w:val="Title Char"/>
    <w:basedOn w:val="DefaultParagraphFont"/>
    <w:link w:val="Title"/>
    <w:uiPriority w:val="10"/>
    <w:rsid w:val="00AC65EA"/>
    <w:rPr>
      <w:rFonts w:ascii="News Gothic" w:eastAsia="MingLiU" w:hAnsi="News Gothic"/>
      <w:color w:val="17365D"/>
      <w:spacing w:val="5"/>
      <w:kern w:val="28"/>
      <w:sz w:val="52"/>
      <w:szCs w:val="52"/>
      <w:lang w:val="en-GB" w:eastAsia="zh-TW"/>
    </w:rPr>
  </w:style>
  <w:style w:type="character" w:customStyle="1" w:styleId="CaptionChar">
    <w:name w:val="Caption Char"/>
    <w:link w:val="Caption"/>
    <w:rsid w:val="00AC65EA"/>
    <w:rPr>
      <w:b/>
      <w:bCs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AC65EA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GB"/>
    </w:rPr>
  </w:style>
  <w:style w:type="paragraph" w:styleId="BalloonText">
    <w:name w:val="Balloon Text"/>
    <w:basedOn w:val="Normal"/>
    <w:link w:val="BalloonTextChar"/>
    <w:rsid w:val="00AF7F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FDA"/>
    <w:rPr>
      <w:rFonts w:ascii="Tahom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65EA"/>
    <w:pPr>
      <w:spacing w:line="270" w:lineRule="exact"/>
    </w:pPr>
    <w:rPr>
      <w:rFonts w:ascii="News Gothic" w:hAnsi="News Gothic"/>
      <w:sz w:val="19"/>
      <w:szCs w:val="19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AC65E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BE7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Sender">
    <w:name w:val="do_Sender"/>
    <w:basedOn w:val="Normal"/>
    <w:rsid w:val="00F049F9"/>
    <w:pPr>
      <w:spacing w:line="260" w:lineRule="exact"/>
    </w:pPr>
    <w:rPr>
      <w:rFonts w:ascii="Verdana" w:hAnsi="Verdana"/>
      <w:noProof/>
      <w:sz w:val="10"/>
      <w:szCs w:val="24"/>
      <w:lang w:eastAsia="nl-NL"/>
    </w:rPr>
  </w:style>
  <w:style w:type="paragraph" w:customStyle="1" w:styleId="doColHeadings">
    <w:name w:val="do_ColHeadings"/>
    <w:basedOn w:val="Normal"/>
    <w:rsid w:val="00EF1935"/>
    <w:pPr>
      <w:spacing w:line="180" w:lineRule="exact"/>
    </w:pPr>
    <w:rPr>
      <w:rFonts w:ascii="Verdana" w:hAnsi="Verdana"/>
      <w:smallCaps/>
      <w:noProof/>
      <w:sz w:val="8"/>
      <w:szCs w:val="24"/>
      <w:lang w:eastAsia="nl-NL"/>
    </w:rPr>
  </w:style>
  <w:style w:type="paragraph" w:customStyle="1" w:styleId="doCol">
    <w:name w:val="do_Col"/>
    <w:basedOn w:val="Normal"/>
    <w:rsid w:val="00EF1935"/>
    <w:pPr>
      <w:spacing w:line="180" w:lineRule="exact"/>
    </w:pPr>
    <w:rPr>
      <w:rFonts w:ascii="Verdana" w:hAnsi="Verdana"/>
      <w:noProof/>
      <w:sz w:val="12"/>
      <w:szCs w:val="24"/>
      <w:lang w:eastAsia="nl-NL"/>
    </w:rPr>
  </w:style>
  <w:style w:type="paragraph" w:styleId="Header">
    <w:name w:val="header"/>
    <w:basedOn w:val="Normal"/>
    <w:rsid w:val="007711FE"/>
    <w:pPr>
      <w:tabs>
        <w:tab w:val="center" w:pos="4536"/>
        <w:tab w:val="right" w:pos="9072"/>
      </w:tabs>
      <w:spacing w:line="302" w:lineRule="auto"/>
    </w:pPr>
    <w:rPr>
      <w:rFonts w:ascii="Verdana" w:hAnsi="Verdana"/>
      <w:sz w:val="17"/>
      <w:szCs w:val="24"/>
      <w:lang w:eastAsia="nl-NL"/>
    </w:rPr>
  </w:style>
  <w:style w:type="paragraph" w:styleId="Footer">
    <w:name w:val="footer"/>
    <w:basedOn w:val="Normal"/>
    <w:rsid w:val="007711FE"/>
    <w:pPr>
      <w:tabs>
        <w:tab w:val="center" w:pos="4536"/>
        <w:tab w:val="right" w:pos="9072"/>
      </w:tabs>
      <w:spacing w:line="302" w:lineRule="auto"/>
    </w:pPr>
    <w:rPr>
      <w:rFonts w:ascii="Verdana" w:hAnsi="Verdana"/>
      <w:sz w:val="17"/>
      <w:szCs w:val="24"/>
      <w:lang w:eastAsia="nl-NL"/>
    </w:rPr>
  </w:style>
  <w:style w:type="paragraph" w:customStyle="1" w:styleId="doTag">
    <w:name w:val="do_Tag"/>
    <w:basedOn w:val="Normal"/>
    <w:rsid w:val="00F049F9"/>
    <w:pPr>
      <w:spacing w:line="260" w:lineRule="exact"/>
    </w:pPr>
    <w:rPr>
      <w:rFonts w:ascii="Verdana" w:hAnsi="Verdana"/>
      <w:i/>
      <w:noProof/>
      <w:sz w:val="12"/>
      <w:szCs w:val="24"/>
      <w:lang w:eastAsia="nl-NL"/>
    </w:rPr>
  </w:style>
  <w:style w:type="paragraph" w:customStyle="1" w:styleId="dohidden">
    <w:name w:val="do_hidden"/>
    <w:basedOn w:val="Normal"/>
    <w:rsid w:val="00CD1E71"/>
    <w:pPr>
      <w:spacing w:line="240" w:lineRule="auto"/>
    </w:pPr>
    <w:rPr>
      <w:rFonts w:ascii="Verdana" w:hAnsi="Verdana"/>
      <w:noProof/>
      <w:sz w:val="17"/>
      <w:szCs w:val="24"/>
      <w:lang w:eastAsia="nl-NL"/>
    </w:rPr>
  </w:style>
  <w:style w:type="paragraph" w:customStyle="1" w:styleId="doInfo">
    <w:name w:val="do_Info"/>
    <w:basedOn w:val="Normal"/>
    <w:rsid w:val="0057704E"/>
    <w:pPr>
      <w:spacing w:line="180" w:lineRule="exact"/>
    </w:pPr>
    <w:rPr>
      <w:rFonts w:ascii="Verdana" w:hAnsi="Verdana"/>
      <w:noProof/>
      <w:sz w:val="10"/>
      <w:szCs w:val="24"/>
      <w:lang w:eastAsia="nl-NL"/>
    </w:rPr>
  </w:style>
  <w:style w:type="paragraph" w:customStyle="1" w:styleId="Heading1withoutnumber">
    <w:name w:val="Heading 1 without number"/>
    <w:basedOn w:val="Heading1"/>
    <w:next w:val="Normal"/>
    <w:qFormat/>
    <w:rsid w:val="00AC65EA"/>
    <w:pPr>
      <w:pageBreakBefore/>
      <w:tabs>
        <w:tab w:val="left" w:pos="1134"/>
        <w:tab w:val="left" w:pos="1985"/>
      </w:tabs>
      <w:spacing w:before="0" w:after="1080" w:line="540" w:lineRule="exact"/>
    </w:pPr>
    <w:rPr>
      <w:rFonts w:ascii="News Gothic" w:eastAsia="Times New Roman" w:hAnsi="News Gothic" w:cs="Arial"/>
      <w:sz w:val="40"/>
    </w:rPr>
  </w:style>
  <w:style w:type="paragraph" w:styleId="FootnoteText">
    <w:name w:val="footnote text"/>
    <w:basedOn w:val="Normal"/>
    <w:semiHidden/>
    <w:rsid w:val="00F7282D"/>
    <w:pPr>
      <w:spacing w:line="302" w:lineRule="auto"/>
    </w:pPr>
    <w:rPr>
      <w:rFonts w:ascii="Verdana" w:hAnsi="Verdana"/>
      <w:sz w:val="17"/>
      <w:szCs w:val="20"/>
      <w:lang w:eastAsia="nl-NL"/>
    </w:rPr>
  </w:style>
  <w:style w:type="paragraph" w:styleId="Caption">
    <w:name w:val="caption"/>
    <w:basedOn w:val="Normal"/>
    <w:next w:val="Normal"/>
    <w:link w:val="CaptionChar"/>
    <w:qFormat/>
    <w:rsid w:val="00AC65EA"/>
    <w:pPr>
      <w:spacing w:line="240" w:lineRule="auto"/>
    </w:pPr>
    <w:rPr>
      <w:rFonts w:ascii="Times New Roman" w:hAnsi="Times New Roman"/>
      <w:b/>
      <w:bCs/>
      <w:sz w:val="20"/>
      <w:szCs w:val="20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C65EA"/>
    <w:pPr>
      <w:pBdr>
        <w:bottom w:val="single" w:sz="8" w:space="4" w:color="005172"/>
      </w:pBdr>
      <w:spacing w:after="300" w:line="240" w:lineRule="auto"/>
      <w:contextualSpacing/>
    </w:pPr>
    <w:rPr>
      <w:rFonts w:eastAsia="MingLiU"/>
      <w:color w:val="17365D"/>
      <w:spacing w:val="5"/>
      <w:kern w:val="28"/>
      <w:sz w:val="52"/>
      <w:szCs w:val="52"/>
      <w:lang w:eastAsia="zh-TW"/>
    </w:rPr>
  </w:style>
  <w:style w:type="character" w:customStyle="1" w:styleId="TitleChar">
    <w:name w:val="Title Char"/>
    <w:basedOn w:val="DefaultParagraphFont"/>
    <w:link w:val="Title"/>
    <w:uiPriority w:val="10"/>
    <w:rsid w:val="00AC65EA"/>
    <w:rPr>
      <w:rFonts w:ascii="News Gothic" w:eastAsia="MingLiU" w:hAnsi="News Gothic"/>
      <w:color w:val="17365D"/>
      <w:spacing w:val="5"/>
      <w:kern w:val="28"/>
      <w:sz w:val="52"/>
      <w:szCs w:val="52"/>
      <w:lang w:val="en-GB" w:eastAsia="zh-TW"/>
    </w:rPr>
  </w:style>
  <w:style w:type="character" w:customStyle="1" w:styleId="CaptionChar">
    <w:name w:val="Caption Char"/>
    <w:link w:val="Caption"/>
    <w:rsid w:val="00AC65EA"/>
    <w:rPr>
      <w:b/>
      <w:bCs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AC65EA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GB"/>
    </w:rPr>
  </w:style>
  <w:style w:type="paragraph" w:styleId="BalloonText">
    <w:name w:val="Balloon Text"/>
    <w:basedOn w:val="Normal"/>
    <w:link w:val="BalloonTextChar"/>
    <w:rsid w:val="00AF7F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7FDA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header" Target="header3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9.emf"/><Relationship Id="rId2" Type="http://schemas.openxmlformats.org/officeDocument/2006/relationships/image" Target="media/image30.emf"/><Relationship Id="rId1" Type="http://schemas.openxmlformats.org/officeDocument/2006/relationships/image" Target="media/image58.emf"/><Relationship Id="rId4" Type="http://schemas.openxmlformats.org/officeDocument/2006/relationships/image" Target="media/image3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Office14\STARTUP\Templates\Blan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Blank.dot</Template>
  <TotalTime>91</TotalTime>
  <Pages>60</Pages>
  <Words>158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Wageningen UR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Groenwold, Jan</dc:creator>
  <cp:lastModifiedBy>Groenwold, Jan</cp:lastModifiedBy>
  <cp:revision>6</cp:revision>
  <cp:lastPrinted>2012-11-02T07:58:00Z</cp:lastPrinted>
  <dcterms:created xsi:type="dcterms:W3CDTF">2012-11-01T15:57:00Z</dcterms:created>
  <dcterms:modified xsi:type="dcterms:W3CDTF">2012-11-08T07:35:00Z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_DocType">
    <vt:lpwstr>Blank</vt:lpwstr>
  </property>
  <property fmtid="{D5CDD505-2E9C-101B-9397-08002B2CF9AE}" pid="3" name="cboLanguage">
    <vt:lpwstr>English</vt:lpwstr>
  </property>
  <property fmtid="{D5CDD505-2E9C-101B-9397-08002B2CF9AE}" pid="4" name="cboDepartment">
    <vt:lpwstr>Alterra</vt:lpwstr>
  </property>
  <property fmtid="{D5CDD505-2E9C-101B-9397-08002B2CF9AE}" pid="5" name="languageID">
    <vt:lpwstr>UK</vt:lpwstr>
  </property>
  <property fmtid="{D5CDD505-2E9C-101B-9397-08002B2CF9AE}" pid="6" name="pdfPrintHidden">
    <vt:lpwstr>0</vt:lpwstr>
  </property>
</Properties>
</file>